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B2" w:rsidRDefault="007854B2" w:rsidP="00217E99">
      <w:pPr>
        <w:rPr>
          <w:b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58240" behindDoc="0" locked="0" layoutInCell="1" allowOverlap="1" wp14:anchorId="32325632" wp14:editId="50219999">
            <wp:simplePos x="0" y="0"/>
            <wp:positionH relativeFrom="column">
              <wp:posOffset>5647690</wp:posOffset>
            </wp:positionH>
            <wp:positionV relativeFrom="paragraph">
              <wp:posOffset>24765</wp:posOffset>
            </wp:positionV>
            <wp:extent cx="504825" cy="714375"/>
            <wp:effectExtent l="0" t="0" r="9525" b="9525"/>
            <wp:wrapNone/>
            <wp:docPr id="1" name="Picture 1" descr="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d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83" t="2272" r="43530" b="84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4B2">
        <w:rPr>
          <w:b/>
          <w:sz w:val="24"/>
        </w:rPr>
        <w:t>St Mary’s RC Primary School</w:t>
      </w:r>
    </w:p>
    <w:p w:rsidR="007854B2" w:rsidRDefault="007854B2" w:rsidP="00217E99">
      <w:pPr>
        <w:rPr>
          <w:b/>
          <w:sz w:val="24"/>
        </w:rPr>
      </w:pPr>
      <w:r>
        <w:rPr>
          <w:b/>
          <w:sz w:val="24"/>
        </w:rPr>
        <w:t>RSE Questionnaire</w:t>
      </w:r>
      <w:r w:rsidR="005C2650">
        <w:rPr>
          <w:b/>
          <w:sz w:val="24"/>
        </w:rPr>
        <w:t xml:space="preserve"> May 2021</w:t>
      </w:r>
      <w:bookmarkStart w:id="0" w:name="_GoBack"/>
      <w:bookmarkEnd w:id="0"/>
    </w:p>
    <w:p w:rsidR="005C2650" w:rsidRPr="007854B2" w:rsidRDefault="005C2650" w:rsidP="00217E99">
      <w:pPr>
        <w:rPr>
          <w:b/>
          <w:sz w:val="24"/>
        </w:rPr>
      </w:pPr>
      <w:r>
        <w:rPr>
          <w:b/>
          <w:sz w:val="24"/>
        </w:rPr>
        <w:t xml:space="preserve">Please </w:t>
      </w:r>
      <w:r w:rsidRPr="005C2650">
        <w:rPr>
          <w:b/>
          <w:sz w:val="24"/>
          <w:highlight w:val="yellow"/>
        </w:rPr>
        <w:t>highligh</w:t>
      </w:r>
      <w:r>
        <w:rPr>
          <w:b/>
          <w:sz w:val="24"/>
        </w:rPr>
        <w:t xml:space="preserve">t or </w:t>
      </w:r>
      <w:r w:rsidRPr="005C2650">
        <w:rPr>
          <w:b/>
          <w:sz w:val="24"/>
          <w:u w:val="single"/>
        </w:rPr>
        <w:t>underline</w:t>
      </w:r>
      <w:r>
        <w:rPr>
          <w:b/>
          <w:sz w:val="24"/>
        </w:rPr>
        <w:t xml:space="preserve"> your answers.</w:t>
      </w:r>
    </w:p>
    <w:p w:rsidR="00217E99" w:rsidRDefault="00217E99" w:rsidP="00217E99">
      <w:r>
        <w:t>Primary Schools in England are required to teach statutory Relationships Education, Sex Education and Health Education from September 2020. Are you aware of this?</w:t>
      </w:r>
    </w:p>
    <w:p w:rsidR="00217E99" w:rsidRDefault="00217E99" w:rsidP="00217E99">
      <w:r>
        <w:t xml:space="preserve">      Yes / No / Not sure </w:t>
      </w:r>
    </w:p>
    <w:p w:rsidR="00217E99" w:rsidRDefault="00217E99" w:rsidP="00217E99">
      <w:r>
        <w:t>Have you read what the new Relationships and Sex Education curriculum will cover in Primary Schools? This is on the school website under ……</w:t>
      </w:r>
    </w:p>
    <w:p w:rsidR="00217E99" w:rsidRDefault="00217E99" w:rsidP="00217E99">
      <w:r>
        <w:t xml:space="preserve"> Yes / No / Not sure </w:t>
      </w:r>
    </w:p>
    <w:p w:rsidR="00217E99" w:rsidRDefault="00217E99" w:rsidP="00217E99">
      <w:r>
        <w:t xml:space="preserve"> Has your child ever talked to you about something they learnt at school to do with growing up, sex and relationships? </w:t>
      </w:r>
    </w:p>
    <w:p w:rsidR="00217E99" w:rsidRDefault="00217E99" w:rsidP="00217E99">
      <w:r>
        <w:t xml:space="preserve">Yes / No / Not sure </w:t>
      </w:r>
    </w:p>
    <w:p w:rsidR="00217E99" w:rsidRDefault="00217E99" w:rsidP="00217E99">
      <w:r>
        <w:t xml:space="preserve">Has your child ever asked you questions about growing up, sex and relationships? </w:t>
      </w:r>
    </w:p>
    <w:p w:rsidR="00217E99" w:rsidRDefault="00217E99" w:rsidP="00217E99">
      <w:r>
        <w:t xml:space="preserve">Yes / No / Not sure </w:t>
      </w:r>
    </w:p>
    <w:p w:rsidR="00217E99" w:rsidRDefault="00217E99" w:rsidP="00217E99">
      <w:r>
        <w:t xml:space="preserve"> Do you feel confident when answering your child’s questions linked to relationships and growing up? </w:t>
      </w:r>
    </w:p>
    <w:p w:rsidR="00217E99" w:rsidRDefault="00217E99" w:rsidP="00217E99">
      <w:r>
        <w:t xml:space="preserve">Yes / No / Not sure </w:t>
      </w:r>
    </w:p>
    <w:p w:rsidR="00217E99" w:rsidRDefault="00217E99" w:rsidP="00217E99">
      <w:r>
        <w:t xml:space="preserve"> Would you like support to help you talk to your child about sex and relationships issues at home? </w:t>
      </w:r>
    </w:p>
    <w:p w:rsidR="00217E99" w:rsidRDefault="00217E99" w:rsidP="00217E99">
      <w:r>
        <w:t xml:space="preserve">Yes / No / Not sure </w:t>
      </w:r>
    </w:p>
    <w:p w:rsidR="00217E99" w:rsidRDefault="00217E99" w:rsidP="00217E99">
      <w:r>
        <w:t xml:space="preserve">Do you appreciate the benefit of children being taught about relationships and acknowledge the link to safeguarding? </w:t>
      </w:r>
    </w:p>
    <w:p w:rsidR="00217E99" w:rsidRDefault="00217E99" w:rsidP="00217E99">
      <w:r>
        <w:t xml:space="preserve"> Yes / No / Not sure </w:t>
      </w:r>
    </w:p>
    <w:p w:rsidR="00217E99" w:rsidRDefault="00217E99" w:rsidP="00217E99">
      <w:r>
        <w:t xml:space="preserve"> </w:t>
      </w:r>
    </w:p>
    <w:p w:rsidR="00217E99" w:rsidRDefault="00217E99" w:rsidP="00217E99">
      <w:r>
        <w:t xml:space="preserve">∙         Are there any particular topics you would like to be covered in RSE? </w:t>
      </w:r>
      <w:proofErr w:type="spellStart"/>
      <w:r>
        <w:t>Eg</w:t>
      </w:r>
      <w:proofErr w:type="spellEnd"/>
      <w:r>
        <w:t xml:space="preserve"> social media</w:t>
      </w:r>
    </w:p>
    <w:p w:rsidR="00217E99" w:rsidRDefault="00217E99" w:rsidP="00217E99">
      <w:r>
        <w:t xml:space="preserve">            </w:t>
      </w:r>
    </w:p>
    <w:p w:rsidR="00217E99" w:rsidRDefault="00217E99" w:rsidP="00217E99">
      <w:r>
        <w:t>∙         Do you have any worries regarding RSE?</w:t>
      </w:r>
    </w:p>
    <w:p w:rsidR="00217E99" w:rsidRDefault="00217E99" w:rsidP="00217E99">
      <w:r>
        <w:t xml:space="preserve">          </w:t>
      </w:r>
    </w:p>
    <w:p w:rsidR="00217E99" w:rsidRDefault="00217E99" w:rsidP="00217E99">
      <w:r>
        <w:t>∙         Are there any change or additions that you think should be made to RSE policies?</w:t>
      </w:r>
    </w:p>
    <w:p w:rsidR="007854B2" w:rsidRDefault="007854B2"/>
    <w:p w:rsidR="007854B2" w:rsidRDefault="007854B2" w:rsidP="007854B2">
      <w:pPr>
        <w:spacing w:after="0"/>
        <w:rPr>
          <w:i/>
        </w:rPr>
      </w:pPr>
      <w:r>
        <w:rPr>
          <w:i/>
        </w:rPr>
        <w:t>Please e-mail completed questionnaire or any other responses to:</w:t>
      </w:r>
    </w:p>
    <w:p w:rsidR="007854B2" w:rsidRDefault="007854B2" w:rsidP="007854B2">
      <w:pPr>
        <w:spacing w:after="0"/>
        <w:rPr>
          <w:i/>
        </w:rPr>
      </w:pPr>
      <w:hyperlink r:id="rId6" w:history="1">
        <w:r w:rsidRPr="002E2ACC">
          <w:rPr>
            <w:rStyle w:val="Hyperlink"/>
            <w:i/>
          </w:rPr>
          <w:t>headteacher@st-marysrc.stockport.sch.uk</w:t>
        </w:r>
      </w:hyperlink>
    </w:p>
    <w:p w:rsidR="007854B2" w:rsidRDefault="007854B2">
      <w:pPr>
        <w:rPr>
          <w:i/>
        </w:rPr>
      </w:pPr>
    </w:p>
    <w:p w:rsidR="007854B2" w:rsidRPr="007854B2" w:rsidRDefault="007854B2" w:rsidP="007854B2">
      <w:pPr>
        <w:widowControl w:val="0"/>
        <w:jc w:val="center"/>
        <w:rPr>
          <w:rFonts w:ascii="Comic Sans MS" w:hAnsi="Comic Sans MS"/>
          <w:color w:val="FF0000"/>
          <w:sz w:val="32"/>
          <w:szCs w:val="44"/>
        </w:rPr>
      </w:pPr>
      <w:r w:rsidRPr="007854B2">
        <w:rPr>
          <w:rFonts w:ascii="Segoe Script" w:hAnsi="Segoe Script"/>
          <w:b/>
          <w:bCs/>
          <w:i/>
          <w:iCs/>
          <w:color w:val="FF0000"/>
          <w:sz w:val="24"/>
          <w:szCs w:val="36"/>
        </w:rPr>
        <w:t>“Full of grace, we grow and learn together.”</w:t>
      </w:r>
      <w:r w:rsidRPr="007854B2">
        <w:rPr>
          <w:rFonts w:ascii="Comic Sans MS" w:hAnsi="Comic Sans MS"/>
          <w:color w:val="FF0000"/>
          <w:sz w:val="32"/>
          <w:szCs w:val="44"/>
        </w:rPr>
        <w:tab/>
      </w:r>
    </w:p>
    <w:sectPr w:rsidR="007854B2" w:rsidRPr="007854B2" w:rsidSect="007854B2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99"/>
    <w:rsid w:val="00217E99"/>
    <w:rsid w:val="002E62EA"/>
    <w:rsid w:val="0042595A"/>
    <w:rsid w:val="005650A2"/>
    <w:rsid w:val="005C2650"/>
    <w:rsid w:val="0078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54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54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eadteacher@st-marysrc.stockport.sch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79FDB45B</Template>
  <TotalTime>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Wilkinson</dc:creator>
  <cp:lastModifiedBy>Mr Towey</cp:lastModifiedBy>
  <cp:revision>3</cp:revision>
  <dcterms:created xsi:type="dcterms:W3CDTF">2021-05-10T08:52:00Z</dcterms:created>
  <dcterms:modified xsi:type="dcterms:W3CDTF">2021-05-10T08:53:00Z</dcterms:modified>
</cp:coreProperties>
</file>